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6E" w:rsidRDefault="00D6786E">
      <w:r>
        <w:rPr>
          <w:noProof/>
          <w:lang w:eastAsia="ru-RU"/>
        </w:rPr>
        <w:pict>
          <v:rect id="Прямоугольник 2" o:spid="_x0000_s1026" style="position:absolute;margin-left:-26.05pt;margin-top:-16.75pt;width:792.35pt;height:541.6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" strokeweight="1pt">
            <v:textbox style="mso-next-textbox:#Прямоугольник 2">
              <w:txbxContent>
                <w:p w:rsidR="00D6786E" w:rsidRPr="00A16964" w:rsidRDefault="00D6786E" w:rsidP="00F86A31">
                  <w:pPr>
                    <w:jc w:val="center"/>
                    <w:rPr>
                      <w:rFonts w:ascii="Georgia" w:hAnsi="Georgia"/>
                      <w:b/>
                      <w:color w:val="993366"/>
                      <w:sz w:val="72"/>
                      <w:szCs w:val="72"/>
                    </w:rPr>
                  </w:pPr>
                  <w:bookmarkStart w:id="0" w:name="_GoBack"/>
                  <w:r w:rsidRPr="00A16964">
                    <w:rPr>
                      <w:rFonts w:ascii="Georgia" w:hAnsi="Georgia"/>
                      <w:b/>
                      <w:color w:val="993366"/>
                      <w:sz w:val="72"/>
                      <w:szCs w:val="72"/>
                    </w:rPr>
                    <w:t>Памятка-обращение к детям</w:t>
                  </w:r>
                </w:p>
                <w:p w:rsidR="00D6786E" w:rsidRPr="00A16964" w:rsidRDefault="00D6786E" w:rsidP="00F86A31">
                  <w:pPr>
                    <w:jc w:val="center"/>
                    <w:rPr>
                      <w:rFonts w:ascii="Georgia" w:hAnsi="Georgia"/>
                      <w:b/>
                      <w:color w:val="FF0000"/>
                      <w:sz w:val="56"/>
                      <w:szCs w:val="56"/>
                    </w:rPr>
                  </w:pPr>
                  <w:r w:rsidRPr="00A16964">
                    <w:rPr>
                      <w:rFonts w:ascii="Georgia" w:hAnsi="Georgia"/>
                      <w:b/>
                      <w:color w:val="FF0000"/>
                      <w:sz w:val="72"/>
                      <w:szCs w:val="72"/>
                    </w:rPr>
                    <w:t>В снегопад</w:t>
                  </w:r>
                </w:p>
                <w:p w:rsidR="00D6786E" w:rsidRPr="00A16964" w:rsidRDefault="00D6786E" w:rsidP="00A16964">
                  <w:pPr>
                    <w:ind w:firstLine="708"/>
                    <w:jc w:val="both"/>
                  </w:pPr>
                  <w:r w:rsidRPr="00F045C9">
                    <w:rPr>
                      <w:rFonts w:ascii="Times New Roman" w:hAnsi="Times New Roman"/>
                      <w:sz w:val="52"/>
                      <w:szCs w:val="52"/>
                    </w:rPr>
                    <w:t xml:space="preserve">Дети посмотрите на улицу; видите, какими хлопьями падает снег? Все затянуто белой пеленой. За несколько шагов не только машину, но и человека не увидишь. </w:t>
                  </w:r>
                </w:p>
                <w:p w:rsidR="00D6786E" w:rsidRPr="00F045C9" w:rsidRDefault="00D6786E" w:rsidP="00F86A31">
                  <w:pPr>
                    <w:jc w:val="both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F045C9">
                    <w:rPr>
                      <w:rFonts w:ascii="Times New Roman" w:hAnsi="Times New Roman"/>
                      <w:sz w:val="52"/>
                      <w:szCs w:val="52"/>
                    </w:rPr>
                    <w:tab/>
                    <w:t>Выйдя из школы, не торопитесь: внимательно осмотритесь. Не идите по дороге и не бегите через улицу. При плохой видимости можно легко угодить под машину. Ведь водителю сейчас очень трудно вести машину – стекла забивает снег. Водитель может вас и не заметить. Поэтому будьте внимательными и осторожными.</w:t>
                  </w:r>
                </w:p>
                <w:p w:rsidR="00D6786E" w:rsidRPr="00F045C9" w:rsidRDefault="00D6786E" w:rsidP="004614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F045C9">
                    <w:rPr>
                      <w:rFonts w:ascii="Times New Roman" w:hAnsi="Times New Roman"/>
                      <w:sz w:val="52"/>
                      <w:szCs w:val="52"/>
                    </w:rPr>
                    <w:t>Помните:</w:t>
                  </w:r>
                </w:p>
                <w:p w:rsidR="00D6786E" w:rsidRDefault="00D6786E" w:rsidP="004614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sz w:val="52"/>
                      <w:szCs w:val="52"/>
                    </w:rPr>
                    <w:t>о</w:t>
                  </w:r>
                  <w:r w:rsidRPr="00F045C9">
                    <w:rPr>
                      <w:rFonts w:ascii="Times New Roman" w:hAnsi="Times New Roman"/>
                      <w:sz w:val="52"/>
                      <w:szCs w:val="52"/>
                    </w:rPr>
                    <w:t>дин неверный шаг может привести</w:t>
                  </w:r>
                </w:p>
                <w:p w:rsidR="00D6786E" w:rsidRDefault="00D6786E" w:rsidP="004614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52"/>
                      <w:szCs w:val="52"/>
                    </w:rPr>
                  </w:pPr>
                  <w:r w:rsidRPr="00F045C9">
                    <w:rPr>
                      <w:rFonts w:ascii="Times New Roman" w:hAnsi="Times New Roman"/>
                      <w:sz w:val="52"/>
                      <w:szCs w:val="52"/>
                    </w:rPr>
                    <w:t xml:space="preserve"> к непоправимой беде!</w:t>
                  </w:r>
                </w:p>
                <w:p w:rsidR="00D6786E" w:rsidRDefault="00D6786E" w:rsidP="00461447">
                  <w:pPr>
                    <w:spacing w:after="0" w:line="240" w:lineRule="auto"/>
                    <w:jc w:val="center"/>
                    <w:rPr>
                      <w:sz w:val="12"/>
                      <w:szCs w:val="12"/>
                    </w:rPr>
                  </w:pPr>
                </w:p>
                <w:p w:rsidR="00D6786E" w:rsidRDefault="00D6786E" w:rsidP="00461447">
                  <w:pPr>
                    <w:spacing w:after="0" w:line="240" w:lineRule="auto"/>
                    <w:jc w:val="center"/>
                    <w:rPr>
                      <w:sz w:val="12"/>
                      <w:szCs w:val="12"/>
                    </w:rPr>
                  </w:pPr>
                </w:p>
                <w:p w:rsidR="00D6786E" w:rsidRPr="00461447" w:rsidRDefault="00D6786E" w:rsidP="004614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D6786E" w:rsidRPr="00F045C9" w:rsidRDefault="00D6786E" w:rsidP="004614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52"/>
                      <w:szCs w:val="52"/>
                    </w:rPr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p w:rsidR="00D6786E" w:rsidRDefault="00D6786E" w:rsidP="00F86A31">
                  <w:pPr>
                    <w:jc w:val="both"/>
                  </w:pPr>
                </w:p>
                <w:bookmarkEnd w:id="0"/>
                <w:p w:rsidR="00D6786E" w:rsidRDefault="00D6786E" w:rsidP="00F86A31">
                  <w:pPr>
                    <w:jc w:val="both"/>
                  </w:pPr>
                </w:p>
              </w:txbxContent>
            </v:textbox>
          </v:rect>
        </w:pict>
      </w:r>
      <w:r>
        <w:t xml:space="preserve"> </w:t>
      </w:r>
    </w:p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5" o:spid="_x0000_s1027" type="#_x0000_t75" alt="http://school61.ivedu.ru/i/pdd3.jpg" style="position:absolute;margin-left:648.2pt;margin-top:7.5pt;width:99.8pt;height:171.35pt;z-index:-251657216;visibility:visible" wrapcoords="-162 0 -162 21505 21600 21505 21600 0 -162 0">
            <v:imagedata r:id="rId4" o:title="" croptop="35155f" cropbottom="5764f" cropleft="51947f" cropright="4476f"/>
            <w10:wrap type="tight"/>
          </v:shape>
        </w:pict>
      </w:r>
    </w:p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/>
    <w:p w:rsidR="00D6786E" w:rsidRDefault="00D6786E">
      <w:pPr>
        <w:rPr>
          <w:noProof/>
        </w:rPr>
      </w:pPr>
    </w:p>
    <w:p w:rsidR="00D6786E" w:rsidRDefault="00D6786E">
      <w:r w:rsidRPr="00A16964">
        <w:pict>
          <v:shape id="_x0000_i1025" type="#_x0000_t75" style="width:78.75pt;height:120pt">
            <v:imagedata r:id="rId5" o:title=""/>
          </v:shape>
        </w:pict>
      </w:r>
    </w:p>
    <w:sectPr w:rsidR="00D6786E" w:rsidSect="00F045C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AB3"/>
    <w:rsid w:val="00057AB3"/>
    <w:rsid w:val="003716D2"/>
    <w:rsid w:val="00461447"/>
    <w:rsid w:val="004C576D"/>
    <w:rsid w:val="00A16964"/>
    <w:rsid w:val="00B32A1A"/>
    <w:rsid w:val="00D6786E"/>
    <w:rsid w:val="00F045C9"/>
    <w:rsid w:val="00F86A31"/>
    <w:rsid w:val="00FE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6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4</Words>
  <Characters>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Наталья Вячеславовна</dc:creator>
  <cp:keywords/>
  <dc:description/>
  <cp:lastModifiedBy>UzeRUS</cp:lastModifiedBy>
  <cp:revision>2</cp:revision>
  <dcterms:created xsi:type="dcterms:W3CDTF">2016-01-13T06:20:00Z</dcterms:created>
  <dcterms:modified xsi:type="dcterms:W3CDTF">2018-02-01T16:38:00Z</dcterms:modified>
</cp:coreProperties>
</file>